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73C7" w:rsidRDefault="006273C7" w:rsidP="002A2301">
      <w:pPr>
        <w:jc w:val="center"/>
        <w:rPr>
          <w:rFonts w:ascii="Arial" w:hAnsi="Arial" w:cs="Arial"/>
          <w:b/>
          <w:bCs/>
          <w:sz w:val="48"/>
          <w:szCs w:val="48"/>
        </w:rPr>
      </w:pPr>
      <w:r w:rsidRPr="0049082E">
        <w:rPr>
          <w:rFonts w:ascii="Arial" w:hAnsi="Arial" w:cs="Arial"/>
          <w:b/>
          <w:bCs/>
          <w:sz w:val="48"/>
          <w:szCs w:val="48"/>
        </w:rPr>
        <w:t>Important Notice</w:t>
      </w:r>
    </w:p>
    <w:p w:rsidR="006273C7" w:rsidRPr="00C56F5E" w:rsidRDefault="006273C7" w:rsidP="002A2301">
      <w:pPr>
        <w:jc w:val="center"/>
        <w:rPr>
          <w:rFonts w:ascii="Arial" w:hAnsi="Arial" w:cs="Arial"/>
          <w:b/>
          <w:bCs/>
          <w:sz w:val="18"/>
          <w:szCs w:val="18"/>
        </w:rPr>
      </w:pPr>
    </w:p>
    <w:p w:rsidR="006273C7" w:rsidRDefault="006273C7" w:rsidP="005453D3">
      <w:pPr>
        <w:jc w:val="center"/>
        <w:rPr>
          <w:rFonts w:ascii="Arial" w:hAnsi="Arial" w:cs="Arial"/>
          <w:b/>
          <w:bCs/>
          <w:color w:val="008000"/>
          <w:sz w:val="21"/>
          <w:szCs w:val="21"/>
        </w:rPr>
      </w:pPr>
      <w:r>
        <w:rPr>
          <w:rFonts w:ascii="Arial" w:hAnsi="Arial" w:cs="Arial"/>
          <w:b/>
          <w:bCs/>
          <w:color w:val="008000"/>
          <w:sz w:val="44"/>
          <w:szCs w:val="44"/>
        </w:rPr>
        <w:t>E.</w:t>
      </w:r>
      <w:r w:rsidRPr="0049082E">
        <w:rPr>
          <w:rFonts w:ascii="Arial" w:hAnsi="Arial" w:cs="Arial"/>
          <w:b/>
          <w:bCs/>
          <w:color w:val="008000"/>
          <w:sz w:val="44"/>
          <w:szCs w:val="44"/>
        </w:rPr>
        <w:t xml:space="preserve"> 78</w:t>
      </w:r>
      <w:r w:rsidRPr="0049082E">
        <w:rPr>
          <w:rFonts w:ascii="Arial" w:hAnsi="Arial" w:cs="Arial"/>
          <w:b/>
          <w:bCs/>
          <w:color w:val="008000"/>
          <w:sz w:val="44"/>
          <w:szCs w:val="44"/>
          <w:vertAlign w:val="superscript"/>
        </w:rPr>
        <w:t>th</w:t>
      </w:r>
      <w:r w:rsidRPr="0049082E">
        <w:rPr>
          <w:rFonts w:ascii="Arial" w:hAnsi="Arial" w:cs="Arial"/>
          <w:b/>
          <w:bCs/>
          <w:color w:val="008000"/>
          <w:sz w:val="44"/>
          <w:szCs w:val="44"/>
        </w:rPr>
        <w:t xml:space="preserve"> Street Pedestrian Bridge </w:t>
      </w:r>
      <w:r w:rsidRPr="0049082E">
        <w:rPr>
          <w:rFonts w:ascii="Arial" w:hAnsi="Arial" w:cs="Arial"/>
          <w:b/>
          <w:bCs/>
          <w:color w:val="008000"/>
          <w:sz w:val="44"/>
          <w:szCs w:val="44"/>
        </w:rPr>
        <w:br/>
      </w:r>
      <w:r w:rsidRPr="0049082E">
        <w:rPr>
          <w:rFonts w:ascii="Arial" w:hAnsi="Arial" w:cs="Arial"/>
          <w:b/>
          <w:bCs/>
          <w:color w:val="008000"/>
          <w:sz w:val="21"/>
          <w:szCs w:val="21"/>
        </w:rPr>
        <w:t>HBMC029R</w:t>
      </w:r>
    </w:p>
    <w:p w:rsidR="006273C7" w:rsidRPr="0049082E" w:rsidRDefault="006273C7" w:rsidP="005453D3">
      <w:pPr>
        <w:jc w:val="center"/>
        <w:rPr>
          <w:rFonts w:ascii="Arial" w:hAnsi="Arial" w:cs="Arial"/>
          <w:b/>
          <w:bCs/>
          <w:color w:val="008000"/>
          <w:sz w:val="21"/>
          <w:szCs w:val="21"/>
        </w:rPr>
      </w:pPr>
    </w:p>
    <w:p w:rsidR="006273C7" w:rsidRPr="000A5B07" w:rsidRDefault="006273C7" w:rsidP="004428DE">
      <w:pPr>
        <w:pBdr>
          <w:top w:val="single" w:sz="4" w:space="1" w:color="92D050"/>
          <w:left w:val="single" w:sz="4" w:space="4" w:color="92D050"/>
          <w:bottom w:val="single" w:sz="4" w:space="1" w:color="92D050"/>
          <w:right w:val="single" w:sz="4" w:space="4" w:color="92D050"/>
        </w:pBdr>
        <w:tabs>
          <w:tab w:val="right" w:pos="11340"/>
        </w:tabs>
        <w:ind w:right="-374"/>
        <w:jc w:val="center"/>
        <w:rPr>
          <w:rFonts w:ascii="Arial" w:hAnsi="Arial"/>
          <w:bCs/>
          <w:i/>
          <w:color w:val="0000FF"/>
          <w:sz w:val="44"/>
          <w:szCs w:val="44"/>
        </w:rPr>
      </w:pPr>
      <w:r w:rsidRPr="00C56F5E">
        <w:rPr>
          <w:rFonts w:ascii="Arial" w:hAnsi="Arial"/>
          <w:b/>
          <w:bCs/>
          <w:i/>
          <w:color w:val="0000FF"/>
          <w:sz w:val="48"/>
          <w:szCs w:val="48"/>
        </w:rPr>
        <w:t xml:space="preserve">Closure - </w:t>
      </w:r>
      <w:r>
        <w:rPr>
          <w:rFonts w:ascii="Arial" w:hAnsi="Arial"/>
          <w:b/>
          <w:bCs/>
          <w:i/>
          <w:color w:val="0000FF"/>
          <w:sz w:val="48"/>
          <w:szCs w:val="48"/>
        </w:rPr>
        <w:t>N</w:t>
      </w:r>
      <w:r w:rsidRPr="00C56F5E">
        <w:rPr>
          <w:rFonts w:ascii="Arial" w:hAnsi="Arial"/>
          <w:b/>
          <w:bCs/>
          <w:i/>
          <w:color w:val="0000FF"/>
          <w:sz w:val="48"/>
          <w:szCs w:val="48"/>
        </w:rPr>
        <w:t>o</w:t>
      </w:r>
      <w:r>
        <w:rPr>
          <w:rFonts w:ascii="Arial" w:hAnsi="Arial"/>
          <w:b/>
          <w:bCs/>
          <w:i/>
          <w:color w:val="0000FF"/>
          <w:sz w:val="48"/>
          <w:szCs w:val="48"/>
        </w:rPr>
        <w:t>r</w:t>
      </w:r>
      <w:r w:rsidRPr="00C56F5E">
        <w:rPr>
          <w:rFonts w:ascii="Arial" w:hAnsi="Arial"/>
          <w:b/>
          <w:bCs/>
          <w:i/>
          <w:color w:val="0000FF"/>
          <w:sz w:val="48"/>
          <w:szCs w:val="48"/>
        </w:rPr>
        <w:t xml:space="preserve">thbound FDR Drive </w:t>
      </w:r>
      <w:r>
        <w:rPr>
          <w:rFonts w:ascii="Arial" w:hAnsi="Arial"/>
          <w:b/>
          <w:bCs/>
          <w:i/>
          <w:color w:val="0000FF"/>
          <w:sz w:val="48"/>
          <w:szCs w:val="48"/>
        </w:rPr>
        <w:br/>
      </w:r>
      <w:r w:rsidRPr="000A5B07">
        <w:rPr>
          <w:rFonts w:ascii="Arial" w:hAnsi="Arial"/>
          <w:bCs/>
          <w:i/>
          <w:color w:val="0000FF"/>
          <w:sz w:val="44"/>
          <w:szCs w:val="44"/>
        </w:rPr>
        <w:t>between E. 77</w:t>
      </w:r>
      <w:r w:rsidRPr="000A5B07">
        <w:rPr>
          <w:rFonts w:ascii="Arial" w:hAnsi="Arial"/>
          <w:bCs/>
          <w:i/>
          <w:color w:val="0000FF"/>
          <w:sz w:val="44"/>
          <w:szCs w:val="44"/>
          <w:vertAlign w:val="superscript"/>
        </w:rPr>
        <w:t>th</w:t>
      </w:r>
      <w:r w:rsidRPr="000A5B07">
        <w:rPr>
          <w:rFonts w:ascii="Arial" w:hAnsi="Arial"/>
          <w:bCs/>
          <w:i/>
          <w:color w:val="0000FF"/>
          <w:sz w:val="44"/>
          <w:szCs w:val="44"/>
        </w:rPr>
        <w:t xml:space="preserve"> Street and E. 79</w:t>
      </w:r>
      <w:r w:rsidRPr="000A5B07">
        <w:rPr>
          <w:rFonts w:ascii="Arial" w:hAnsi="Arial"/>
          <w:bCs/>
          <w:i/>
          <w:color w:val="0000FF"/>
          <w:sz w:val="44"/>
          <w:szCs w:val="44"/>
          <w:vertAlign w:val="superscript"/>
        </w:rPr>
        <w:t>th</w:t>
      </w:r>
      <w:r w:rsidRPr="000A5B07">
        <w:rPr>
          <w:rFonts w:ascii="Arial" w:hAnsi="Arial"/>
          <w:bCs/>
          <w:i/>
          <w:color w:val="0000FF"/>
          <w:sz w:val="44"/>
          <w:szCs w:val="44"/>
        </w:rPr>
        <w:t xml:space="preserve"> Street</w:t>
      </w:r>
    </w:p>
    <w:p w:rsidR="006273C7" w:rsidRDefault="006273C7" w:rsidP="004428DE">
      <w:pPr>
        <w:pBdr>
          <w:top w:val="single" w:sz="4" w:space="1" w:color="92D050"/>
          <w:left w:val="single" w:sz="4" w:space="4" w:color="92D050"/>
          <w:bottom w:val="single" w:sz="4" w:space="1" w:color="92D050"/>
          <w:right w:val="single" w:sz="4" w:space="4" w:color="92D050"/>
        </w:pBdr>
        <w:tabs>
          <w:tab w:val="right" w:pos="11340"/>
        </w:tabs>
        <w:ind w:right="-374"/>
        <w:jc w:val="center"/>
        <w:rPr>
          <w:rFonts w:ascii="Arial" w:hAnsi="Arial"/>
          <w:bCs/>
          <w:i/>
          <w:color w:val="0000FF"/>
          <w:sz w:val="22"/>
          <w:szCs w:val="22"/>
        </w:rPr>
      </w:pPr>
      <w:r>
        <w:rPr>
          <w:rFonts w:ascii="Arial" w:hAnsi="Arial"/>
          <w:bCs/>
          <w:i/>
          <w:color w:val="0000FF"/>
          <w:sz w:val="22"/>
          <w:szCs w:val="22"/>
        </w:rPr>
        <w:t>t</w:t>
      </w:r>
      <w:r w:rsidRPr="004428DE">
        <w:rPr>
          <w:rFonts w:ascii="Arial" w:hAnsi="Arial"/>
          <w:bCs/>
          <w:i/>
          <w:color w:val="0000FF"/>
          <w:sz w:val="22"/>
          <w:szCs w:val="22"/>
        </w:rPr>
        <w:t xml:space="preserve">o </w:t>
      </w:r>
      <w:r>
        <w:rPr>
          <w:rFonts w:ascii="Arial" w:hAnsi="Arial"/>
          <w:bCs/>
          <w:i/>
          <w:color w:val="0000FF"/>
          <w:sz w:val="22"/>
          <w:szCs w:val="22"/>
        </w:rPr>
        <w:t>install electrical for new lights</w:t>
      </w:r>
    </w:p>
    <w:p w:rsidR="006273C7" w:rsidRPr="004428DE" w:rsidRDefault="006273C7" w:rsidP="004428DE">
      <w:pPr>
        <w:pBdr>
          <w:top w:val="single" w:sz="4" w:space="1" w:color="92D050"/>
          <w:left w:val="single" w:sz="4" w:space="4" w:color="92D050"/>
          <w:bottom w:val="single" w:sz="4" w:space="1" w:color="92D050"/>
          <w:right w:val="single" w:sz="4" w:space="4" w:color="92D050"/>
        </w:pBdr>
        <w:tabs>
          <w:tab w:val="right" w:pos="11340"/>
        </w:tabs>
        <w:ind w:right="-374"/>
        <w:jc w:val="center"/>
        <w:rPr>
          <w:rFonts w:ascii="Arial" w:hAnsi="Arial"/>
          <w:bCs/>
          <w:i/>
          <w:color w:val="0000FF"/>
          <w:sz w:val="22"/>
          <w:szCs w:val="22"/>
        </w:rPr>
      </w:pPr>
    </w:p>
    <w:p w:rsidR="006273C7" w:rsidRPr="004428DE" w:rsidRDefault="006273C7" w:rsidP="004428DE">
      <w:pPr>
        <w:pBdr>
          <w:top w:val="single" w:sz="4" w:space="1" w:color="92D050"/>
          <w:left w:val="single" w:sz="4" w:space="4" w:color="92D050"/>
          <w:bottom w:val="single" w:sz="4" w:space="1" w:color="92D050"/>
          <w:right w:val="single" w:sz="4" w:space="4" w:color="92D050"/>
        </w:pBdr>
        <w:tabs>
          <w:tab w:val="right" w:pos="11340"/>
        </w:tabs>
        <w:ind w:right="-374"/>
        <w:jc w:val="center"/>
        <w:rPr>
          <w:rFonts w:ascii="Arial" w:hAnsi="Arial"/>
          <w:b/>
          <w:bCs/>
          <w:i/>
          <w:color w:val="FF0000"/>
          <w:sz w:val="40"/>
          <w:szCs w:val="40"/>
        </w:rPr>
      </w:pPr>
      <w:r>
        <w:rPr>
          <w:rFonts w:ascii="Arial" w:hAnsi="Arial"/>
          <w:b/>
          <w:bCs/>
          <w:i/>
          <w:color w:val="FF0000"/>
          <w:sz w:val="40"/>
          <w:szCs w:val="40"/>
        </w:rPr>
        <w:t>Monday, August 22, 2011</w:t>
      </w:r>
      <w:r w:rsidRPr="004428DE">
        <w:rPr>
          <w:rFonts w:ascii="Arial" w:hAnsi="Arial"/>
          <w:b/>
          <w:bCs/>
          <w:i/>
          <w:color w:val="FF0000"/>
          <w:sz w:val="40"/>
          <w:szCs w:val="40"/>
        </w:rPr>
        <w:t xml:space="preserve"> </w:t>
      </w:r>
      <w:r>
        <w:rPr>
          <w:rFonts w:ascii="Arial" w:hAnsi="Arial"/>
          <w:b/>
          <w:bCs/>
          <w:i/>
          <w:color w:val="FF0000"/>
          <w:sz w:val="40"/>
          <w:szCs w:val="40"/>
        </w:rPr>
        <w:t>from</w:t>
      </w:r>
      <w:r w:rsidRPr="004428DE">
        <w:rPr>
          <w:rFonts w:ascii="Arial" w:hAnsi="Arial"/>
          <w:b/>
          <w:bCs/>
          <w:i/>
          <w:color w:val="FF0000"/>
          <w:sz w:val="40"/>
          <w:szCs w:val="40"/>
        </w:rPr>
        <w:t xml:space="preserve"> 11:00 </w:t>
      </w:r>
      <w:r>
        <w:rPr>
          <w:rFonts w:ascii="Arial" w:hAnsi="Arial"/>
          <w:b/>
          <w:bCs/>
          <w:i/>
          <w:color w:val="FF0000"/>
          <w:sz w:val="40"/>
          <w:szCs w:val="40"/>
        </w:rPr>
        <w:t>p</w:t>
      </w:r>
      <w:r w:rsidRPr="004428DE">
        <w:rPr>
          <w:rFonts w:ascii="Arial" w:hAnsi="Arial"/>
          <w:b/>
          <w:bCs/>
          <w:i/>
          <w:color w:val="FF0000"/>
          <w:sz w:val="40"/>
          <w:szCs w:val="40"/>
        </w:rPr>
        <w:t xml:space="preserve">.m. </w:t>
      </w:r>
      <w:r>
        <w:rPr>
          <w:rFonts w:ascii="Arial" w:hAnsi="Arial"/>
          <w:b/>
          <w:bCs/>
          <w:i/>
          <w:color w:val="FF0000"/>
          <w:sz w:val="40"/>
          <w:szCs w:val="40"/>
        </w:rPr>
        <w:t>until Tuesday, August 23 at 5</w:t>
      </w:r>
      <w:r w:rsidRPr="004428DE">
        <w:rPr>
          <w:rFonts w:ascii="Arial" w:hAnsi="Arial"/>
          <w:b/>
          <w:bCs/>
          <w:i/>
          <w:color w:val="FF0000"/>
          <w:sz w:val="40"/>
          <w:szCs w:val="40"/>
        </w:rPr>
        <w:t xml:space="preserve">:00 </w:t>
      </w:r>
      <w:r>
        <w:rPr>
          <w:rFonts w:ascii="Arial" w:hAnsi="Arial"/>
          <w:b/>
          <w:bCs/>
          <w:i/>
          <w:color w:val="FF0000"/>
          <w:sz w:val="40"/>
          <w:szCs w:val="40"/>
        </w:rPr>
        <w:t>a</w:t>
      </w:r>
      <w:r w:rsidRPr="004428DE">
        <w:rPr>
          <w:rFonts w:ascii="Arial" w:hAnsi="Arial"/>
          <w:b/>
          <w:bCs/>
          <w:i/>
          <w:color w:val="FF0000"/>
          <w:sz w:val="40"/>
          <w:szCs w:val="40"/>
        </w:rPr>
        <w:t>.m</w:t>
      </w:r>
      <w:r>
        <w:rPr>
          <w:rFonts w:ascii="Arial" w:hAnsi="Arial"/>
          <w:b/>
          <w:bCs/>
          <w:i/>
          <w:color w:val="FF0000"/>
          <w:sz w:val="40"/>
          <w:szCs w:val="40"/>
        </w:rPr>
        <w:t>.</w:t>
      </w:r>
    </w:p>
    <w:p w:rsidR="006273C7" w:rsidRPr="00C56F5E" w:rsidRDefault="006273C7" w:rsidP="004428DE">
      <w:pPr>
        <w:spacing w:before="240" w:after="240"/>
        <w:ind w:left="9360" w:right="-450"/>
        <w:rPr>
          <w:rFonts w:ascii="Arial" w:hAnsi="Arial" w:cs="Arial"/>
          <w:sz w:val="16"/>
          <w:szCs w:val="16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268.5pt;margin-top:14.9pt;width:228.75pt;height:221.25pt;z-index:251657728">
            <v:textbox style="mso-next-textbox:#_x0000_s1026">
              <w:txbxContent>
                <w:p w:rsidR="006273C7" w:rsidRDefault="006273C7" w:rsidP="00C56F5E">
                  <w:pPr>
                    <w:jc w:val="both"/>
                    <w:rPr>
                      <w:rFonts w:ascii="Arial" w:hAnsi="Arial" w:cs="Arial"/>
                    </w:rPr>
                  </w:pPr>
                  <w:r w:rsidRPr="00C56F5E">
                    <w:rPr>
                      <w:rFonts w:ascii="Arial" w:hAnsi="Arial" w:cs="Arial"/>
                    </w:rPr>
                    <w:t>As part of the reconstruction project for the E.78</w:t>
                  </w:r>
                  <w:r w:rsidRPr="00C56F5E">
                    <w:rPr>
                      <w:rFonts w:ascii="Arial" w:hAnsi="Arial" w:cs="Arial"/>
                      <w:vertAlign w:val="superscript"/>
                    </w:rPr>
                    <w:t>th</w:t>
                  </w:r>
                  <w:r w:rsidRPr="00C56F5E">
                    <w:rPr>
                      <w:rFonts w:ascii="Arial" w:hAnsi="Arial" w:cs="Arial"/>
                    </w:rPr>
                    <w:t xml:space="preserve"> Street Pedestrian Bridge, there will be a </w:t>
                  </w:r>
                  <w:r>
                    <w:rPr>
                      <w:rFonts w:ascii="Arial" w:hAnsi="Arial" w:cs="Arial"/>
                      <w:b/>
                      <w:color w:val="FF0000"/>
                    </w:rPr>
                    <w:t>closure of the eastern most lane of the n</w:t>
                  </w:r>
                  <w:r w:rsidRPr="00C56F5E">
                    <w:rPr>
                      <w:rFonts w:ascii="Arial" w:hAnsi="Arial" w:cs="Arial"/>
                      <w:b/>
                      <w:color w:val="FF0000"/>
                    </w:rPr>
                    <w:t>o</w:t>
                  </w:r>
                  <w:r>
                    <w:rPr>
                      <w:rFonts w:ascii="Arial" w:hAnsi="Arial" w:cs="Arial"/>
                      <w:b/>
                      <w:color w:val="FF0000"/>
                    </w:rPr>
                    <w:t>r</w:t>
                  </w:r>
                  <w:r w:rsidRPr="00C56F5E">
                    <w:rPr>
                      <w:rFonts w:ascii="Arial" w:hAnsi="Arial" w:cs="Arial"/>
                      <w:b/>
                      <w:color w:val="FF0000"/>
                    </w:rPr>
                    <w:t xml:space="preserve">thbound FDR Drive </w:t>
                  </w:r>
                  <w:r>
                    <w:rPr>
                      <w:rFonts w:ascii="Arial" w:hAnsi="Arial" w:cs="Arial"/>
                      <w:b/>
                      <w:color w:val="FF0000"/>
                    </w:rPr>
                    <w:t>between E. 77</w:t>
                  </w:r>
                  <w:r w:rsidRPr="000A5B07">
                    <w:rPr>
                      <w:rFonts w:ascii="Arial" w:hAnsi="Arial" w:cs="Arial"/>
                      <w:b/>
                      <w:color w:val="FF0000"/>
                      <w:vertAlign w:val="superscript"/>
                    </w:rPr>
                    <w:t>th</w:t>
                  </w:r>
                  <w:r>
                    <w:rPr>
                      <w:rFonts w:ascii="Arial" w:hAnsi="Arial" w:cs="Arial"/>
                      <w:b/>
                      <w:color w:val="FF0000"/>
                    </w:rPr>
                    <w:t xml:space="preserve"> </w:t>
                  </w:r>
                  <w:r w:rsidRPr="00C56F5E">
                    <w:rPr>
                      <w:rFonts w:ascii="Arial" w:hAnsi="Arial" w:cs="Arial"/>
                      <w:b/>
                      <w:color w:val="FF0000"/>
                    </w:rPr>
                    <w:t xml:space="preserve">Street </w:t>
                  </w:r>
                  <w:r>
                    <w:rPr>
                      <w:rFonts w:ascii="Arial" w:hAnsi="Arial" w:cs="Arial"/>
                      <w:b/>
                      <w:color w:val="FF0000"/>
                    </w:rPr>
                    <w:t>and E. 79</w:t>
                  </w:r>
                  <w:r w:rsidRPr="000A5B07">
                    <w:rPr>
                      <w:rFonts w:ascii="Arial" w:hAnsi="Arial" w:cs="Arial"/>
                      <w:b/>
                      <w:color w:val="FF0000"/>
                      <w:vertAlign w:val="superscript"/>
                    </w:rPr>
                    <w:t>th</w:t>
                  </w:r>
                  <w:r>
                    <w:rPr>
                      <w:rFonts w:ascii="Arial" w:hAnsi="Arial" w:cs="Arial"/>
                      <w:b/>
                      <w:color w:val="FF0000"/>
                    </w:rPr>
                    <w:t xml:space="preserve"> Street </w:t>
                  </w:r>
                  <w:r w:rsidRPr="00C56F5E">
                    <w:rPr>
                      <w:rFonts w:ascii="Arial" w:hAnsi="Arial" w:cs="Arial"/>
                      <w:b/>
                      <w:color w:val="FF0000"/>
                    </w:rPr>
                    <w:t xml:space="preserve">on </w:t>
                  </w:r>
                  <w:r>
                    <w:rPr>
                      <w:rFonts w:ascii="Arial" w:hAnsi="Arial" w:cs="Arial"/>
                      <w:b/>
                      <w:color w:val="FF0000"/>
                    </w:rPr>
                    <w:t xml:space="preserve">Monday, August </w:t>
                  </w:r>
                  <w:r w:rsidRPr="00C56F5E">
                    <w:rPr>
                      <w:rFonts w:ascii="Arial" w:hAnsi="Arial" w:cs="Arial"/>
                      <w:b/>
                      <w:color w:val="FF0000"/>
                    </w:rPr>
                    <w:t>2</w:t>
                  </w:r>
                  <w:r>
                    <w:rPr>
                      <w:rFonts w:ascii="Arial" w:hAnsi="Arial" w:cs="Arial"/>
                      <w:b/>
                      <w:color w:val="FF0000"/>
                    </w:rPr>
                    <w:t>2</w:t>
                  </w:r>
                  <w:r w:rsidRPr="00C56F5E">
                    <w:rPr>
                      <w:rFonts w:ascii="Arial" w:hAnsi="Arial" w:cs="Arial"/>
                      <w:b/>
                      <w:color w:val="FF0000"/>
                    </w:rPr>
                    <w:t xml:space="preserve"> between 11:00 </w:t>
                  </w:r>
                  <w:r>
                    <w:rPr>
                      <w:rFonts w:ascii="Arial" w:hAnsi="Arial" w:cs="Arial"/>
                      <w:b/>
                      <w:color w:val="FF0000"/>
                    </w:rPr>
                    <w:t>p</w:t>
                  </w:r>
                  <w:r w:rsidRPr="00C56F5E">
                    <w:rPr>
                      <w:rFonts w:ascii="Arial" w:hAnsi="Arial" w:cs="Arial"/>
                      <w:b/>
                      <w:color w:val="FF0000"/>
                    </w:rPr>
                    <w:t xml:space="preserve">.m. and </w:t>
                  </w:r>
                  <w:r>
                    <w:rPr>
                      <w:rFonts w:ascii="Arial" w:hAnsi="Arial" w:cs="Arial"/>
                      <w:b/>
                      <w:color w:val="FF0000"/>
                    </w:rPr>
                    <w:t>5</w:t>
                  </w:r>
                  <w:r w:rsidRPr="00C56F5E">
                    <w:rPr>
                      <w:rFonts w:ascii="Arial" w:hAnsi="Arial" w:cs="Arial"/>
                      <w:b/>
                      <w:color w:val="FF0000"/>
                    </w:rPr>
                    <w:t xml:space="preserve">:00 </w:t>
                  </w:r>
                  <w:r>
                    <w:rPr>
                      <w:rFonts w:ascii="Arial" w:hAnsi="Arial" w:cs="Arial"/>
                      <w:b/>
                      <w:color w:val="FF0000"/>
                    </w:rPr>
                    <w:t>a</w:t>
                  </w:r>
                  <w:r w:rsidRPr="00C56F5E">
                    <w:rPr>
                      <w:rFonts w:ascii="Arial" w:hAnsi="Arial" w:cs="Arial"/>
                      <w:b/>
                      <w:color w:val="FF0000"/>
                    </w:rPr>
                    <w:t>.m</w:t>
                  </w:r>
                  <w:r>
                    <w:rPr>
                      <w:rFonts w:ascii="Arial" w:hAnsi="Arial" w:cs="Arial"/>
                      <w:b/>
                      <w:color w:val="FF0000"/>
                    </w:rPr>
                    <w:t>. on Tuesday, August 23</w:t>
                  </w:r>
                  <w:r w:rsidRPr="00C56F5E">
                    <w:rPr>
                      <w:rFonts w:ascii="Arial" w:hAnsi="Arial" w:cs="Arial"/>
                      <w:b/>
                      <w:color w:val="FF0000"/>
                    </w:rPr>
                    <w:t>.</w:t>
                  </w:r>
                  <w:r w:rsidRPr="00C56F5E">
                    <w:rPr>
                      <w:rFonts w:ascii="Arial" w:hAnsi="Arial" w:cs="Arial"/>
                    </w:rPr>
                    <w:t xml:space="preserve"> </w:t>
                  </w:r>
                </w:p>
                <w:p w:rsidR="006273C7" w:rsidRDefault="006273C7" w:rsidP="00C56F5E">
                  <w:pPr>
                    <w:jc w:val="both"/>
                    <w:rPr>
                      <w:rFonts w:ascii="Arial" w:hAnsi="Arial" w:cs="Arial"/>
                    </w:rPr>
                  </w:pPr>
                </w:p>
                <w:p w:rsidR="006273C7" w:rsidRPr="00C56F5E" w:rsidRDefault="006273C7" w:rsidP="00C56F5E">
                  <w:pPr>
                    <w:jc w:val="both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The main span of the bridge was removed on July 31; the new span is expected to be placed by crane on September 25. Electrical work is being performed in advance of the new bridge span being placed.</w:t>
                  </w:r>
                </w:p>
              </w:txbxContent>
            </v:textbox>
          </v:shape>
        </w:pic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" o:spid="_x0000_s1027" type="#_x0000_t75" alt="FDR at night.JPG" style="position:absolute;left:0;text-align:left;margin-left:-4.5pt;margin-top:28.15pt;width:192.2pt;height:2in;z-index:-251657728;visibility:visible" wrapcoords="-84 -112 -84 21600 21684 21600 21684 -112 -84 -112" stroked="t" strokecolor="#4f81bd">
            <v:imagedata r:id="rId7" o:title=""/>
            <w10:wrap type="tight"/>
          </v:shape>
        </w:pict>
      </w:r>
    </w:p>
    <w:p w:rsidR="006273C7" w:rsidRDefault="006273C7" w:rsidP="004428DE">
      <w:pPr>
        <w:spacing w:before="240" w:after="240"/>
        <w:ind w:left="9360" w:right="-45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</w:t>
      </w:r>
    </w:p>
    <w:p w:rsidR="006273C7" w:rsidRDefault="006273C7" w:rsidP="004428DE">
      <w:pPr>
        <w:spacing w:before="240" w:after="240"/>
        <w:ind w:left="9360" w:right="-450"/>
        <w:rPr>
          <w:rFonts w:ascii="Arial" w:hAnsi="Arial" w:cs="Arial"/>
          <w:sz w:val="22"/>
          <w:szCs w:val="22"/>
        </w:rPr>
      </w:pPr>
    </w:p>
    <w:p w:rsidR="006273C7" w:rsidRDefault="006273C7" w:rsidP="004428DE">
      <w:pPr>
        <w:spacing w:before="240" w:after="240"/>
        <w:ind w:left="9360" w:right="-450"/>
        <w:rPr>
          <w:rFonts w:ascii="Arial" w:hAnsi="Arial" w:cs="Arial"/>
          <w:sz w:val="22"/>
          <w:szCs w:val="22"/>
        </w:rPr>
      </w:pPr>
    </w:p>
    <w:p w:rsidR="006273C7" w:rsidRDefault="006273C7" w:rsidP="004428DE">
      <w:pPr>
        <w:spacing w:before="240" w:after="240"/>
        <w:ind w:left="9360" w:right="-450"/>
        <w:rPr>
          <w:rFonts w:ascii="Arial" w:hAnsi="Arial" w:cs="Arial"/>
          <w:sz w:val="22"/>
          <w:szCs w:val="22"/>
        </w:rPr>
      </w:pPr>
    </w:p>
    <w:p w:rsidR="006273C7" w:rsidRDefault="006273C7" w:rsidP="004428DE">
      <w:pPr>
        <w:spacing w:before="240" w:after="240"/>
        <w:ind w:left="9360" w:right="-450"/>
        <w:rPr>
          <w:rFonts w:ascii="Arial" w:hAnsi="Arial" w:cs="Arial"/>
          <w:sz w:val="22"/>
          <w:szCs w:val="22"/>
        </w:rPr>
      </w:pPr>
    </w:p>
    <w:p w:rsidR="006273C7" w:rsidRDefault="006273C7" w:rsidP="004428DE">
      <w:pPr>
        <w:spacing w:before="240" w:after="240"/>
        <w:ind w:left="9360" w:right="-450"/>
        <w:rPr>
          <w:rFonts w:ascii="Arial" w:hAnsi="Arial" w:cs="Arial"/>
          <w:sz w:val="22"/>
          <w:szCs w:val="22"/>
        </w:rPr>
      </w:pPr>
    </w:p>
    <w:p w:rsidR="006273C7" w:rsidRDefault="006273C7" w:rsidP="000A5B07">
      <w:pPr>
        <w:spacing w:before="240" w:after="240"/>
        <w:ind w:left="9360" w:right="-450"/>
        <w:jc w:val="both"/>
        <w:rPr>
          <w:rFonts w:ascii="Arial" w:hAnsi="Arial" w:cs="Arial"/>
          <w:sz w:val="22"/>
          <w:szCs w:val="22"/>
        </w:rPr>
      </w:pPr>
      <w:r>
        <w:rPr>
          <w:noProof/>
        </w:rPr>
        <w:pict>
          <v:shape id="_x0000_s1028" type="#_x0000_t202" style="position:absolute;left:0;text-align:left;margin-left:-5.25pt;margin-top:5.3pt;width:249pt;height:179.25pt;z-index:251655680" stroked="f">
            <v:textbox style="mso-next-textbox:#_x0000_s1028" inset="0,0,0,0">
              <w:txbxContent>
                <w:p w:rsidR="006273C7" w:rsidRDefault="006273C7" w:rsidP="005453D3">
                  <w:pPr>
                    <w:rPr>
                      <w:rFonts w:ascii="Arial" w:hAnsi="Arial" w:cs="Arial"/>
                    </w:rPr>
                  </w:pPr>
                  <w:r w:rsidRPr="00C56F5E">
                    <w:rPr>
                      <w:rFonts w:ascii="Arial" w:hAnsi="Arial" w:cs="Arial"/>
                    </w:rPr>
                    <w:t xml:space="preserve">Community Liaison Deborah Howes is available to provide information about the project at </w:t>
                  </w:r>
                  <w:r>
                    <w:rPr>
                      <w:rFonts w:ascii="Arial" w:hAnsi="Arial" w:cs="Arial"/>
                    </w:rPr>
                    <w:br/>
                  </w:r>
                  <w:r w:rsidRPr="00C56F5E">
                    <w:rPr>
                      <w:rFonts w:ascii="Arial" w:hAnsi="Arial" w:cs="Arial"/>
                      <w:b/>
                    </w:rPr>
                    <w:t>347-834-7455</w:t>
                  </w:r>
                  <w:r w:rsidRPr="00C56F5E">
                    <w:rPr>
                      <w:rFonts w:ascii="Arial" w:hAnsi="Arial" w:cs="Arial"/>
                    </w:rPr>
                    <w:t xml:space="preserve"> or via email at </w:t>
                  </w:r>
                  <w:hyperlink r:id="rId8" w:history="1">
                    <w:r w:rsidRPr="00C56F5E">
                      <w:rPr>
                        <w:rStyle w:val="Hyperlink"/>
                        <w:rFonts w:ascii="Arial" w:hAnsi="Arial" w:cs="Arial"/>
                        <w:b/>
                      </w:rPr>
                      <w:t>E78thStreetPedestrianBridge@gmail.com</w:t>
                    </w:r>
                  </w:hyperlink>
                  <w:r w:rsidRPr="00C56F5E">
                    <w:rPr>
                      <w:rFonts w:ascii="Arial" w:hAnsi="Arial" w:cs="Arial"/>
                    </w:rPr>
                    <w:t xml:space="preserve">. </w:t>
                  </w:r>
                </w:p>
                <w:p w:rsidR="006273C7" w:rsidRDefault="006273C7" w:rsidP="005453D3">
                  <w:pPr>
                    <w:rPr>
                      <w:rFonts w:ascii="Arial" w:hAnsi="Arial" w:cs="Arial"/>
                    </w:rPr>
                  </w:pPr>
                </w:p>
                <w:p w:rsidR="006273C7" w:rsidRPr="00097C57" w:rsidRDefault="006273C7" w:rsidP="003324FE">
                  <w:pPr>
                    <w:jc w:val="both"/>
                    <w:rPr>
                      <w:rFonts w:ascii="Arial" w:hAnsi="Arial" w:cs="Arial"/>
                      <w:sz w:val="21"/>
                      <w:szCs w:val="21"/>
                    </w:rPr>
                  </w:pPr>
                  <w:r w:rsidRPr="00C56F5E">
                    <w:rPr>
                      <w:rFonts w:ascii="Arial" w:eastAsia="Batang" w:hAnsi="Arial" w:cs="Arial"/>
                    </w:rPr>
                    <w:t>For all NYC non-emergency services, including inquiries regarding NYCDOT Construction projects, dial 311.  Be prepared to give the following information so your call can be directed properly: your name and the borough; the project number – HBMC029R</w:t>
                  </w:r>
                  <w:r w:rsidRPr="00721B2D">
                    <w:rPr>
                      <w:rFonts w:ascii="Arial" w:eastAsia="Batang" w:hAnsi="Arial" w:cs="Arial"/>
                      <w:sz w:val="22"/>
                      <w:szCs w:val="22"/>
                    </w:rPr>
                    <w:t>, and a return phone number.</w:t>
                  </w:r>
                </w:p>
              </w:txbxContent>
            </v:textbox>
            <w10:wrap type="square"/>
          </v:shape>
        </w:pict>
      </w:r>
    </w:p>
    <w:p w:rsidR="006273C7" w:rsidRPr="00721B2D" w:rsidRDefault="006273C7" w:rsidP="000A5B07">
      <w:pPr>
        <w:spacing w:before="240" w:after="240"/>
        <w:ind w:left="9360" w:right="-450"/>
        <w:rPr>
          <w:rFonts w:ascii="Arial" w:eastAsia="Batang" w:hAnsi="Arial" w:cs="Arial"/>
          <w:b/>
          <w:sz w:val="22"/>
          <w:szCs w:val="22"/>
        </w:rPr>
      </w:pPr>
      <w:r>
        <w:rPr>
          <w:noProof/>
        </w:rPr>
        <w:pict>
          <v:shape id="Picture 9" o:spid="_x0000_s1029" type="#_x0000_t75" alt="nyc311_logo_2009" style="position:absolute;left:0;text-align:left;margin-left:-291.8pt;margin-top:160.95pt;width:299.25pt;height:65.25pt;z-index:251656704;visibility:visible">
            <v:imagedata r:id="rId9" o:title=""/>
            <w10:wrap type="square"/>
          </v:shape>
        </w:pict>
      </w:r>
      <w:r>
        <w:rPr>
          <w:noProof/>
        </w:rPr>
        <w:pict>
          <v:shape id="Picture 5" o:spid="_x0000_s1030" type="#_x0000_t75" alt="MainSpanoverDrive.JPG" style="position:absolute;left:0;text-align:left;margin-left:20.25pt;margin-top:54.9pt;width:228pt;height:171pt;z-index:-251656704;visibility:visible" wrapcoords="-71 -95 -71 21600 21671 21600 21671 -95 -71 -95" stroked="t" strokecolor="#4f81bd">
            <v:imagedata r:id="rId10" o:title=""/>
            <w10:wrap type="tight"/>
          </v:shape>
        </w:pict>
      </w:r>
      <w:r>
        <w:rPr>
          <w:rFonts w:ascii="Arial" w:hAnsi="Arial" w:cs="Arial"/>
          <w:sz w:val="22"/>
          <w:szCs w:val="22"/>
        </w:rPr>
        <w:t xml:space="preserve">                                                                                                                                                           </w:t>
      </w:r>
    </w:p>
    <w:sectPr w:rsidR="006273C7" w:rsidRPr="00721B2D" w:rsidSect="003B2229">
      <w:headerReference w:type="default" r:id="rId11"/>
      <w:pgSz w:w="12240" w:h="15840" w:code="1"/>
      <w:pgMar w:top="720" w:right="1440" w:bottom="720" w:left="1440" w:header="1080" w:footer="605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273C7" w:rsidRDefault="006273C7">
      <w:r>
        <w:separator/>
      </w:r>
    </w:p>
  </w:endnote>
  <w:endnote w:type="continuationSeparator" w:id="0">
    <w:p w:rsidR="006273C7" w:rsidRDefault="006273C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Batang">
    <w:altName w:val="©öUAA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273C7" w:rsidRDefault="006273C7">
      <w:r>
        <w:separator/>
      </w:r>
    </w:p>
  </w:footnote>
  <w:footnote w:type="continuationSeparator" w:id="0">
    <w:p w:rsidR="006273C7" w:rsidRDefault="006273C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73C7" w:rsidRDefault="006273C7" w:rsidP="00AD43DB">
    <w:pPr>
      <w:pStyle w:val="Header"/>
      <w:tabs>
        <w:tab w:val="left" w:pos="5580"/>
      </w:tabs>
      <w:ind w:left="-810"/>
    </w:pPr>
    <w:r w:rsidRPr="001C5538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Picture 1" o:spid="_x0000_i1026" type="#_x0000_t75" alt="2DOT letterhead" style="width:542.25pt;height:57.75pt;visibility:visible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964711"/>
    <w:multiLevelType w:val="hybridMultilevel"/>
    <w:tmpl w:val="0FC4313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20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453D3"/>
    <w:rsid w:val="0000003B"/>
    <w:rsid w:val="000022DB"/>
    <w:rsid w:val="00005DE0"/>
    <w:rsid w:val="00006C1B"/>
    <w:rsid w:val="00011EAF"/>
    <w:rsid w:val="000152B1"/>
    <w:rsid w:val="0002464C"/>
    <w:rsid w:val="00025488"/>
    <w:rsid w:val="00027B7F"/>
    <w:rsid w:val="000349CF"/>
    <w:rsid w:val="00034BDA"/>
    <w:rsid w:val="00041874"/>
    <w:rsid w:val="000457E7"/>
    <w:rsid w:val="000460AD"/>
    <w:rsid w:val="00047FDC"/>
    <w:rsid w:val="0005245A"/>
    <w:rsid w:val="00055841"/>
    <w:rsid w:val="00056FDD"/>
    <w:rsid w:val="00060DC2"/>
    <w:rsid w:val="00060F4E"/>
    <w:rsid w:val="000721D5"/>
    <w:rsid w:val="00073955"/>
    <w:rsid w:val="00075F33"/>
    <w:rsid w:val="00080EF2"/>
    <w:rsid w:val="00084B02"/>
    <w:rsid w:val="00085D81"/>
    <w:rsid w:val="0009052B"/>
    <w:rsid w:val="00097C57"/>
    <w:rsid w:val="000A1058"/>
    <w:rsid w:val="000A1E53"/>
    <w:rsid w:val="000A3F89"/>
    <w:rsid w:val="000A5B07"/>
    <w:rsid w:val="000A5C3A"/>
    <w:rsid w:val="000C2D36"/>
    <w:rsid w:val="000C3033"/>
    <w:rsid w:val="000C632F"/>
    <w:rsid w:val="000D114E"/>
    <w:rsid w:val="000E15A3"/>
    <w:rsid w:val="000E7EF0"/>
    <w:rsid w:val="000F0E93"/>
    <w:rsid w:val="000F336C"/>
    <w:rsid w:val="000F699E"/>
    <w:rsid w:val="000F71FD"/>
    <w:rsid w:val="000F7D0D"/>
    <w:rsid w:val="001022FD"/>
    <w:rsid w:val="001028BB"/>
    <w:rsid w:val="00103A67"/>
    <w:rsid w:val="001073C9"/>
    <w:rsid w:val="001178F3"/>
    <w:rsid w:val="00120715"/>
    <w:rsid w:val="00123C7B"/>
    <w:rsid w:val="00126787"/>
    <w:rsid w:val="001346F7"/>
    <w:rsid w:val="001362CF"/>
    <w:rsid w:val="00137E3E"/>
    <w:rsid w:val="0014360B"/>
    <w:rsid w:val="00144928"/>
    <w:rsid w:val="00146542"/>
    <w:rsid w:val="001466F1"/>
    <w:rsid w:val="00147164"/>
    <w:rsid w:val="00176213"/>
    <w:rsid w:val="00185202"/>
    <w:rsid w:val="00186163"/>
    <w:rsid w:val="001873D8"/>
    <w:rsid w:val="001A0CA1"/>
    <w:rsid w:val="001A3195"/>
    <w:rsid w:val="001B3D20"/>
    <w:rsid w:val="001B5356"/>
    <w:rsid w:val="001C0458"/>
    <w:rsid w:val="001C5538"/>
    <w:rsid w:val="001E0A9D"/>
    <w:rsid w:val="001E4F37"/>
    <w:rsid w:val="001E72A6"/>
    <w:rsid w:val="001F657C"/>
    <w:rsid w:val="001F75A5"/>
    <w:rsid w:val="002008DD"/>
    <w:rsid w:val="00201A73"/>
    <w:rsid w:val="00213F80"/>
    <w:rsid w:val="00215CA3"/>
    <w:rsid w:val="00216091"/>
    <w:rsid w:val="0022316D"/>
    <w:rsid w:val="00224887"/>
    <w:rsid w:val="00225E9C"/>
    <w:rsid w:val="002470CB"/>
    <w:rsid w:val="00252742"/>
    <w:rsid w:val="00260BFB"/>
    <w:rsid w:val="00266809"/>
    <w:rsid w:val="00267C25"/>
    <w:rsid w:val="0027610A"/>
    <w:rsid w:val="00282940"/>
    <w:rsid w:val="002837A1"/>
    <w:rsid w:val="00284181"/>
    <w:rsid w:val="002845AF"/>
    <w:rsid w:val="00290E4D"/>
    <w:rsid w:val="002A2301"/>
    <w:rsid w:val="002A40B7"/>
    <w:rsid w:val="002A73FB"/>
    <w:rsid w:val="002B07D3"/>
    <w:rsid w:val="002D02DB"/>
    <w:rsid w:val="002D2BF2"/>
    <w:rsid w:val="002D524A"/>
    <w:rsid w:val="002D6CE1"/>
    <w:rsid w:val="002D76C6"/>
    <w:rsid w:val="002D7A2C"/>
    <w:rsid w:val="002E11DA"/>
    <w:rsid w:val="002E1B7F"/>
    <w:rsid w:val="002E3E3D"/>
    <w:rsid w:val="00301A72"/>
    <w:rsid w:val="00303E4B"/>
    <w:rsid w:val="00304526"/>
    <w:rsid w:val="00316735"/>
    <w:rsid w:val="003217B9"/>
    <w:rsid w:val="00323CE4"/>
    <w:rsid w:val="003324FE"/>
    <w:rsid w:val="00333EE6"/>
    <w:rsid w:val="003354F2"/>
    <w:rsid w:val="00335673"/>
    <w:rsid w:val="00337D1F"/>
    <w:rsid w:val="00357C21"/>
    <w:rsid w:val="00361C39"/>
    <w:rsid w:val="00372B25"/>
    <w:rsid w:val="003743E0"/>
    <w:rsid w:val="003752C8"/>
    <w:rsid w:val="00393F14"/>
    <w:rsid w:val="00395CDB"/>
    <w:rsid w:val="003B2229"/>
    <w:rsid w:val="003B3AF0"/>
    <w:rsid w:val="003C038C"/>
    <w:rsid w:val="003C2FA0"/>
    <w:rsid w:val="003C511F"/>
    <w:rsid w:val="003D0C19"/>
    <w:rsid w:val="003D3893"/>
    <w:rsid w:val="003D50DB"/>
    <w:rsid w:val="003E7228"/>
    <w:rsid w:val="003F35A8"/>
    <w:rsid w:val="003F45EB"/>
    <w:rsid w:val="003F4A0F"/>
    <w:rsid w:val="003F6ADC"/>
    <w:rsid w:val="00411D7E"/>
    <w:rsid w:val="00427B4C"/>
    <w:rsid w:val="00432124"/>
    <w:rsid w:val="004327DA"/>
    <w:rsid w:val="00433CA3"/>
    <w:rsid w:val="00434DE9"/>
    <w:rsid w:val="004356A5"/>
    <w:rsid w:val="004428DE"/>
    <w:rsid w:val="00465D5A"/>
    <w:rsid w:val="00470019"/>
    <w:rsid w:val="0047524C"/>
    <w:rsid w:val="004870FB"/>
    <w:rsid w:val="0049082E"/>
    <w:rsid w:val="00497E63"/>
    <w:rsid w:val="004A443B"/>
    <w:rsid w:val="004C1CA2"/>
    <w:rsid w:val="004C5D62"/>
    <w:rsid w:val="004E540F"/>
    <w:rsid w:val="004E5CA1"/>
    <w:rsid w:val="00505A5F"/>
    <w:rsid w:val="0051407D"/>
    <w:rsid w:val="00517C32"/>
    <w:rsid w:val="00526D80"/>
    <w:rsid w:val="00527AA0"/>
    <w:rsid w:val="005307C3"/>
    <w:rsid w:val="005309CD"/>
    <w:rsid w:val="00532255"/>
    <w:rsid w:val="005453D3"/>
    <w:rsid w:val="0054541E"/>
    <w:rsid w:val="00547BCA"/>
    <w:rsid w:val="00555C20"/>
    <w:rsid w:val="005609F4"/>
    <w:rsid w:val="0056430C"/>
    <w:rsid w:val="0056455A"/>
    <w:rsid w:val="00564AEE"/>
    <w:rsid w:val="0056787D"/>
    <w:rsid w:val="0057005F"/>
    <w:rsid w:val="005736B4"/>
    <w:rsid w:val="00583D25"/>
    <w:rsid w:val="00587A2E"/>
    <w:rsid w:val="00594C8D"/>
    <w:rsid w:val="005A4BF2"/>
    <w:rsid w:val="005D0A32"/>
    <w:rsid w:val="005D1E8C"/>
    <w:rsid w:val="005D691D"/>
    <w:rsid w:val="005D7445"/>
    <w:rsid w:val="005E3751"/>
    <w:rsid w:val="005F206D"/>
    <w:rsid w:val="00612B0B"/>
    <w:rsid w:val="00615498"/>
    <w:rsid w:val="00615FC6"/>
    <w:rsid w:val="006273C7"/>
    <w:rsid w:val="00633B8E"/>
    <w:rsid w:val="006346D0"/>
    <w:rsid w:val="006346F2"/>
    <w:rsid w:val="00640715"/>
    <w:rsid w:val="00641A68"/>
    <w:rsid w:val="00643549"/>
    <w:rsid w:val="00644EC8"/>
    <w:rsid w:val="006472C5"/>
    <w:rsid w:val="00650F0B"/>
    <w:rsid w:val="00652CAB"/>
    <w:rsid w:val="006558CA"/>
    <w:rsid w:val="006600E0"/>
    <w:rsid w:val="00662EED"/>
    <w:rsid w:val="006634FA"/>
    <w:rsid w:val="00683BCB"/>
    <w:rsid w:val="006A4B24"/>
    <w:rsid w:val="006B0A6D"/>
    <w:rsid w:val="006B5133"/>
    <w:rsid w:val="006C046D"/>
    <w:rsid w:val="006C1C98"/>
    <w:rsid w:val="006C25F0"/>
    <w:rsid w:val="006C6723"/>
    <w:rsid w:val="006C7302"/>
    <w:rsid w:val="006C75E6"/>
    <w:rsid w:val="006D7652"/>
    <w:rsid w:val="006E3EB4"/>
    <w:rsid w:val="006E66C8"/>
    <w:rsid w:val="006E73BF"/>
    <w:rsid w:val="006E7C76"/>
    <w:rsid w:val="006F2198"/>
    <w:rsid w:val="006F34AC"/>
    <w:rsid w:val="00702F57"/>
    <w:rsid w:val="00704805"/>
    <w:rsid w:val="00716EC9"/>
    <w:rsid w:val="00720E77"/>
    <w:rsid w:val="007210E7"/>
    <w:rsid w:val="00721B2D"/>
    <w:rsid w:val="0072300E"/>
    <w:rsid w:val="00723572"/>
    <w:rsid w:val="00725FFB"/>
    <w:rsid w:val="00734A0D"/>
    <w:rsid w:val="007442EF"/>
    <w:rsid w:val="00747AB6"/>
    <w:rsid w:val="007609DB"/>
    <w:rsid w:val="00766FF7"/>
    <w:rsid w:val="00775086"/>
    <w:rsid w:val="00775ED2"/>
    <w:rsid w:val="007761F3"/>
    <w:rsid w:val="00777A46"/>
    <w:rsid w:val="00777FED"/>
    <w:rsid w:val="00781CA2"/>
    <w:rsid w:val="00782A61"/>
    <w:rsid w:val="00782E7F"/>
    <w:rsid w:val="00783029"/>
    <w:rsid w:val="0079260A"/>
    <w:rsid w:val="007940F7"/>
    <w:rsid w:val="007B0CD7"/>
    <w:rsid w:val="007B4535"/>
    <w:rsid w:val="007B75A9"/>
    <w:rsid w:val="007C0CBF"/>
    <w:rsid w:val="007C686B"/>
    <w:rsid w:val="007D0C9F"/>
    <w:rsid w:val="007D4C45"/>
    <w:rsid w:val="007D5BA9"/>
    <w:rsid w:val="007D71F8"/>
    <w:rsid w:val="007E097E"/>
    <w:rsid w:val="007F45C0"/>
    <w:rsid w:val="007F49C0"/>
    <w:rsid w:val="00804354"/>
    <w:rsid w:val="0081341A"/>
    <w:rsid w:val="00814762"/>
    <w:rsid w:val="008166BA"/>
    <w:rsid w:val="0081729D"/>
    <w:rsid w:val="00817367"/>
    <w:rsid w:val="0082314C"/>
    <w:rsid w:val="00824000"/>
    <w:rsid w:val="00824571"/>
    <w:rsid w:val="00830E0F"/>
    <w:rsid w:val="008425F0"/>
    <w:rsid w:val="00842DAC"/>
    <w:rsid w:val="00846E33"/>
    <w:rsid w:val="00847439"/>
    <w:rsid w:val="00847537"/>
    <w:rsid w:val="00847DD8"/>
    <w:rsid w:val="0085105B"/>
    <w:rsid w:val="00851A98"/>
    <w:rsid w:val="00854144"/>
    <w:rsid w:val="0086182C"/>
    <w:rsid w:val="008631CE"/>
    <w:rsid w:val="00865F80"/>
    <w:rsid w:val="00871805"/>
    <w:rsid w:val="00871F49"/>
    <w:rsid w:val="00875EBD"/>
    <w:rsid w:val="00894910"/>
    <w:rsid w:val="008953C3"/>
    <w:rsid w:val="00896411"/>
    <w:rsid w:val="008965F6"/>
    <w:rsid w:val="008A12DA"/>
    <w:rsid w:val="008A6283"/>
    <w:rsid w:val="008A68CC"/>
    <w:rsid w:val="008B2D13"/>
    <w:rsid w:val="008C4212"/>
    <w:rsid w:val="008C484E"/>
    <w:rsid w:val="008C4C15"/>
    <w:rsid w:val="008D18F2"/>
    <w:rsid w:val="008D2421"/>
    <w:rsid w:val="008D2B6F"/>
    <w:rsid w:val="008E2DEE"/>
    <w:rsid w:val="008E3488"/>
    <w:rsid w:val="008F1CF7"/>
    <w:rsid w:val="008F5780"/>
    <w:rsid w:val="00914442"/>
    <w:rsid w:val="00916A4C"/>
    <w:rsid w:val="00924EFA"/>
    <w:rsid w:val="00930A04"/>
    <w:rsid w:val="009536C5"/>
    <w:rsid w:val="00953F11"/>
    <w:rsid w:val="009606B8"/>
    <w:rsid w:val="00961136"/>
    <w:rsid w:val="00961330"/>
    <w:rsid w:val="0096427D"/>
    <w:rsid w:val="00974118"/>
    <w:rsid w:val="00982934"/>
    <w:rsid w:val="009830BB"/>
    <w:rsid w:val="00995FBE"/>
    <w:rsid w:val="00996ECA"/>
    <w:rsid w:val="009A3478"/>
    <w:rsid w:val="009A5EB7"/>
    <w:rsid w:val="009B4CFF"/>
    <w:rsid w:val="009D0113"/>
    <w:rsid w:val="009E658F"/>
    <w:rsid w:val="009F1E9A"/>
    <w:rsid w:val="009F6039"/>
    <w:rsid w:val="00A02DB0"/>
    <w:rsid w:val="00A150E9"/>
    <w:rsid w:val="00A22CD9"/>
    <w:rsid w:val="00A23FFB"/>
    <w:rsid w:val="00A27A86"/>
    <w:rsid w:val="00A423B3"/>
    <w:rsid w:val="00A429DE"/>
    <w:rsid w:val="00A45BB1"/>
    <w:rsid w:val="00A47196"/>
    <w:rsid w:val="00A51D03"/>
    <w:rsid w:val="00A576D1"/>
    <w:rsid w:val="00A65996"/>
    <w:rsid w:val="00A74D71"/>
    <w:rsid w:val="00A82349"/>
    <w:rsid w:val="00AA598E"/>
    <w:rsid w:val="00AA70D5"/>
    <w:rsid w:val="00AB0874"/>
    <w:rsid w:val="00AB4C38"/>
    <w:rsid w:val="00AC7727"/>
    <w:rsid w:val="00AC7F6D"/>
    <w:rsid w:val="00AD0F45"/>
    <w:rsid w:val="00AD20C7"/>
    <w:rsid w:val="00AD43DB"/>
    <w:rsid w:val="00AD5A08"/>
    <w:rsid w:val="00AF03D6"/>
    <w:rsid w:val="00AF58C6"/>
    <w:rsid w:val="00B103BB"/>
    <w:rsid w:val="00B11E8F"/>
    <w:rsid w:val="00B2522B"/>
    <w:rsid w:val="00B25AC5"/>
    <w:rsid w:val="00B30C79"/>
    <w:rsid w:val="00B409F3"/>
    <w:rsid w:val="00B46767"/>
    <w:rsid w:val="00B5279D"/>
    <w:rsid w:val="00B52D1B"/>
    <w:rsid w:val="00B5653F"/>
    <w:rsid w:val="00B61893"/>
    <w:rsid w:val="00B63B93"/>
    <w:rsid w:val="00B67418"/>
    <w:rsid w:val="00B76A32"/>
    <w:rsid w:val="00B77C32"/>
    <w:rsid w:val="00B82B8E"/>
    <w:rsid w:val="00B8696B"/>
    <w:rsid w:val="00B874EA"/>
    <w:rsid w:val="00B911C8"/>
    <w:rsid w:val="00B91A5D"/>
    <w:rsid w:val="00BA3C65"/>
    <w:rsid w:val="00BA3E80"/>
    <w:rsid w:val="00BA47CD"/>
    <w:rsid w:val="00BC1AD1"/>
    <w:rsid w:val="00BD0F39"/>
    <w:rsid w:val="00BD60F4"/>
    <w:rsid w:val="00BE77C3"/>
    <w:rsid w:val="00BF7E4F"/>
    <w:rsid w:val="00BF7E86"/>
    <w:rsid w:val="00C16EDF"/>
    <w:rsid w:val="00C2539C"/>
    <w:rsid w:val="00C3254C"/>
    <w:rsid w:val="00C339D3"/>
    <w:rsid w:val="00C36DA1"/>
    <w:rsid w:val="00C375ED"/>
    <w:rsid w:val="00C40181"/>
    <w:rsid w:val="00C47BEF"/>
    <w:rsid w:val="00C509B7"/>
    <w:rsid w:val="00C50E49"/>
    <w:rsid w:val="00C51DBD"/>
    <w:rsid w:val="00C56F5E"/>
    <w:rsid w:val="00C573C1"/>
    <w:rsid w:val="00C71CDA"/>
    <w:rsid w:val="00C76C14"/>
    <w:rsid w:val="00C82D1B"/>
    <w:rsid w:val="00C84545"/>
    <w:rsid w:val="00C96267"/>
    <w:rsid w:val="00C97619"/>
    <w:rsid w:val="00CA7C32"/>
    <w:rsid w:val="00CB0D36"/>
    <w:rsid w:val="00CB4AEB"/>
    <w:rsid w:val="00CB5DDE"/>
    <w:rsid w:val="00CC2C6B"/>
    <w:rsid w:val="00CC2E17"/>
    <w:rsid w:val="00CC3961"/>
    <w:rsid w:val="00CC4C37"/>
    <w:rsid w:val="00CC6226"/>
    <w:rsid w:val="00CD25A3"/>
    <w:rsid w:val="00CD5680"/>
    <w:rsid w:val="00CD717C"/>
    <w:rsid w:val="00CE3B7C"/>
    <w:rsid w:val="00CE4416"/>
    <w:rsid w:val="00CE5A52"/>
    <w:rsid w:val="00CE629A"/>
    <w:rsid w:val="00CE6872"/>
    <w:rsid w:val="00CF75CF"/>
    <w:rsid w:val="00D06E52"/>
    <w:rsid w:val="00D1144E"/>
    <w:rsid w:val="00D16DEA"/>
    <w:rsid w:val="00D2557E"/>
    <w:rsid w:val="00D32514"/>
    <w:rsid w:val="00D335DB"/>
    <w:rsid w:val="00D4343A"/>
    <w:rsid w:val="00D51B39"/>
    <w:rsid w:val="00D57821"/>
    <w:rsid w:val="00D610AF"/>
    <w:rsid w:val="00D705EB"/>
    <w:rsid w:val="00D72163"/>
    <w:rsid w:val="00D72540"/>
    <w:rsid w:val="00D72A6E"/>
    <w:rsid w:val="00D873E1"/>
    <w:rsid w:val="00D90F8C"/>
    <w:rsid w:val="00DA3B9A"/>
    <w:rsid w:val="00DB1294"/>
    <w:rsid w:val="00DB170C"/>
    <w:rsid w:val="00DB2312"/>
    <w:rsid w:val="00DB7B51"/>
    <w:rsid w:val="00DC3BE4"/>
    <w:rsid w:val="00DC6686"/>
    <w:rsid w:val="00DC7B22"/>
    <w:rsid w:val="00DE0B12"/>
    <w:rsid w:val="00DF767C"/>
    <w:rsid w:val="00E02765"/>
    <w:rsid w:val="00E04327"/>
    <w:rsid w:val="00E1196A"/>
    <w:rsid w:val="00E12BFA"/>
    <w:rsid w:val="00E1336F"/>
    <w:rsid w:val="00E2272F"/>
    <w:rsid w:val="00E26CA7"/>
    <w:rsid w:val="00E34294"/>
    <w:rsid w:val="00E40BA4"/>
    <w:rsid w:val="00E418A5"/>
    <w:rsid w:val="00E43B03"/>
    <w:rsid w:val="00E466A4"/>
    <w:rsid w:val="00E556F6"/>
    <w:rsid w:val="00E56144"/>
    <w:rsid w:val="00E567DA"/>
    <w:rsid w:val="00E5731A"/>
    <w:rsid w:val="00E75152"/>
    <w:rsid w:val="00E84FC1"/>
    <w:rsid w:val="00E861C1"/>
    <w:rsid w:val="00E922DF"/>
    <w:rsid w:val="00E94934"/>
    <w:rsid w:val="00E97078"/>
    <w:rsid w:val="00EA7369"/>
    <w:rsid w:val="00EB20EF"/>
    <w:rsid w:val="00EB4D0A"/>
    <w:rsid w:val="00EC2458"/>
    <w:rsid w:val="00ED2334"/>
    <w:rsid w:val="00ED378B"/>
    <w:rsid w:val="00ED4C0E"/>
    <w:rsid w:val="00EF1C1E"/>
    <w:rsid w:val="00EF49B8"/>
    <w:rsid w:val="00EF53B2"/>
    <w:rsid w:val="00F01053"/>
    <w:rsid w:val="00F052CE"/>
    <w:rsid w:val="00F07C0B"/>
    <w:rsid w:val="00F1429C"/>
    <w:rsid w:val="00F2096A"/>
    <w:rsid w:val="00F220E2"/>
    <w:rsid w:val="00F221B0"/>
    <w:rsid w:val="00F3690C"/>
    <w:rsid w:val="00F462A3"/>
    <w:rsid w:val="00F53E23"/>
    <w:rsid w:val="00F54134"/>
    <w:rsid w:val="00F55A12"/>
    <w:rsid w:val="00F57094"/>
    <w:rsid w:val="00F608E5"/>
    <w:rsid w:val="00F63178"/>
    <w:rsid w:val="00F65618"/>
    <w:rsid w:val="00F71C76"/>
    <w:rsid w:val="00F743DF"/>
    <w:rsid w:val="00F76670"/>
    <w:rsid w:val="00F82D54"/>
    <w:rsid w:val="00F83E73"/>
    <w:rsid w:val="00FA010E"/>
    <w:rsid w:val="00FB5E39"/>
    <w:rsid w:val="00FD1770"/>
    <w:rsid w:val="00FD1AA0"/>
    <w:rsid w:val="00FD20C1"/>
    <w:rsid w:val="00FD4E02"/>
    <w:rsid w:val="00FD561C"/>
    <w:rsid w:val="00FD5A34"/>
    <w:rsid w:val="00FE2B64"/>
    <w:rsid w:val="00FE7C0B"/>
    <w:rsid w:val="00FE7F05"/>
    <w:rsid w:val="00FF25ED"/>
    <w:rsid w:val="00FF5501"/>
    <w:rsid w:val="00FF5B72"/>
    <w:rsid w:val="00FF5D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453D3"/>
    <w:rPr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5453D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Pr>
      <w:rFonts w:cs="Times New Roman"/>
      <w:sz w:val="24"/>
      <w:szCs w:val="24"/>
    </w:rPr>
  </w:style>
  <w:style w:type="character" w:styleId="Hyperlink">
    <w:name w:val="Hyperlink"/>
    <w:basedOn w:val="DefaultParagraphFont"/>
    <w:uiPriority w:val="99"/>
    <w:rsid w:val="005453D3"/>
    <w:rPr>
      <w:rFonts w:cs="Times New Roman"/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rsid w:val="000A5C3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0A5C3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78thStreetPedestrianBridge@gmail.com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</TotalTime>
  <Pages>1</Pages>
  <Words>63</Words>
  <Characters>360</Characters>
  <Application>Microsoft Office Outlook</Application>
  <DocSecurity>0</DocSecurity>
  <Lines>0</Lines>
  <Paragraphs>0</Paragraphs>
  <ScaleCrop>false</ScaleCrop>
  <Company>NYCDOT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Important Notice</dc:title>
  <dc:subject/>
  <dc:creator>yfawzy</dc:creator>
  <cp:keywords/>
  <dc:description/>
  <cp:lastModifiedBy>Latha Thompson</cp:lastModifiedBy>
  <cp:revision>2</cp:revision>
  <cp:lastPrinted>2011-07-19T14:33:00Z</cp:lastPrinted>
  <dcterms:created xsi:type="dcterms:W3CDTF">2011-08-22T20:17:00Z</dcterms:created>
  <dcterms:modified xsi:type="dcterms:W3CDTF">2011-08-22T20:17:00Z</dcterms:modified>
</cp:coreProperties>
</file>